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FFCC25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8479A75" w14:textId="77777777" w:rsidR="00F90453" w:rsidRDefault="009112B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F144624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DFD4D6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31AA" w14:textId="77777777" w:rsidR="00222867" w:rsidRPr="00D635C4" w:rsidRDefault="005D307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14:paraId="597D5C2C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D37E7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7553A" w14:textId="77777777" w:rsidR="00222867" w:rsidRPr="00D635C4" w:rsidRDefault="005D307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שיכון</w:t>
            </w:r>
          </w:p>
        </w:tc>
      </w:tr>
      <w:tr w:rsidR="007548B0" w14:paraId="3A5F949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45F67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D6EC7" w14:textId="77777777" w:rsidR="00222867" w:rsidRDefault="005D3074" w:rsidP="00DE68A0">
            <w:r>
              <w:rPr>
                <w:rFonts w:hint="cs"/>
                <w:rtl/>
              </w:rPr>
              <w:t>05.01.2022</w:t>
            </w:r>
          </w:p>
        </w:tc>
      </w:tr>
    </w:tbl>
    <w:p w14:paraId="7FD37B6E" w14:textId="77777777" w:rsidR="00332AFB" w:rsidRDefault="009112B9" w:rsidP="00222867">
      <w:pPr>
        <w:rPr>
          <w:rtl/>
        </w:rPr>
      </w:pPr>
    </w:p>
    <w:p w14:paraId="6F33155B" w14:textId="77777777" w:rsidR="00222867" w:rsidRDefault="009112B9" w:rsidP="00222867">
      <w:pPr>
        <w:rPr>
          <w:rtl/>
        </w:rPr>
      </w:pPr>
    </w:p>
    <w:p w14:paraId="15C74191" w14:textId="77777777" w:rsidR="00222867" w:rsidRDefault="009112B9" w:rsidP="00222867">
      <w:pPr>
        <w:rPr>
          <w:rtl/>
        </w:rPr>
      </w:pPr>
    </w:p>
    <w:p w14:paraId="182B14BF" w14:textId="77777777" w:rsidR="00222867" w:rsidRDefault="009112B9" w:rsidP="00222867">
      <w:pPr>
        <w:rPr>
          <w:rtl/>
        </w:rPr>
      </w:pPr>
    </w:p>
    <w:p w14:paraId="47C79849" w14:textId="77777777" w:rsidR="00222867" w:rsidRDefault="009112B9" w:rsidP="00222867">
      <w:pPr>
        <w:rPr>
          <w:rtl/>
        </w:rPr>
      </w:pPr>
    </w:p>
    <w:p w14:paraId="4F2A0B80" w14:textId="77777777" w:rsidR="00222867" w:rsidRDefault="009112B9" w:rsidP="00222867">
      <w:pPr>
        <w:rPr>
          <w:rtl/>
        </w:rPr>
      </w:pPr>
    </w:p>
    <w:p w14:paraId="1B08055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DC0C9C6" w14:textId="77777777" w:rsidR="00222867" w:rsidRDefault="009112B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8096023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AB9E2D3" w14:textId="77777777" w:rsidR="00222867" w:rsidRPr="00AF57E9" w:rsidRDefault="009112B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A87961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83F96C2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BB8437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52BA5" w14:textId="77777777" w:rsidR="00222867" w:rsidRPr="00AF57E9" w:rsidRDefault="005D30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תחזוקה ושדרוג </w:t>
            </w:r>
            <w:r w:rsidR="00E64BD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מערכות חימום מים של חן חימום על ידי חברת "גדיר"</w:t>
            </w:r>
          </w:p>
        </w:tc>
      </w:tr>
      <w:tr w:rsidR="007548B0" w14:paraId="1186114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F7A4" w14:textId="77777777" w:rsidR="00222867" w:rsidRPr="00AF57E9" w:rsidRDefault="009112B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7D877A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2A81" w14:textId="77777777" w:rsidR="00222867" w:rsidRPr="00AF57E9" w:rsidRDefault="009112B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33DA660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3CF09" w14:textId="77777777" w:rsidR="00222867" w:rsidRPr="00AF57E9" w:rsidRDefault="009112B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164EFAF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931F9" w14:textId="77777777" w:rsidR="00222867" w:rsidRPr="00AF57E9" w:rsidRDefault="009112B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EFEC9F1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F96183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16E40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C2ACA2B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09AC09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BDA58B7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8A3C5F8" w14:textId="77777777" w:rsidTr="00222867">
        <w:tc>
          <w:tcPr>
            <w:tcW w:w="3085" w:type="dxa"/>
            <w:hideMark/>
          </w:tcPr>
          <w:p w14:paraId="228A166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6898665" w14:textId="77777777" w:rsidR="00222867" w:rsidRPr="00AF57E9" w:rsidRDefault="00C16E4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4F58D8A" w14:textId="77777777" w:rsidR="00222867" w:rsidRPr="00AF57E9" w:rsidRDefault="00C16E4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B438720" w14:textId="77777777" w:rsidR="00222867" w:rsidRPr="00AF57E9" w:rsidRDefault="009112B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EE91C9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9"/>
        <w:gridCol w:w="2995"/>
      </w:tblGrid>
      <w:tr w:rsidR="007548B0" w14:paraId="2AA8B3C1" w14:textId="77777777" w:rsidTr="00222867">
        <w:tc>
          <w:tcPr>
            <w:tcW w:w="2698" w:type="dxa"/>
            <w:shd w:val="clear" w:color="auto" w:fill="E6E6E6"/>
            <w:hideMark/>
          </w:tcPr>
          <w:p w14:paraId="545BABE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BDF901E" w14:textId="77777777" w:rsidR="00222867" w:rsidRPr="00AF57E9" w:rsidRDefault="00B57B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גדיר </w:t>
            </w:r>
          </w:p>
        </w:tc>
      </w:tr>
      <w:tr w:rsidR="007548B0" w14:paraId="4C65C73E" w14:textId="77777777" w:rsidTr="00222867">
        <w:tc>
          <w:tcPr>
            <w:tcW w:w="2698" w:type="dxa"/>
            <w:shd w:val="clear" w:color="auto" w:fill="E6E6E6"/>
            <w:hideMark/>
          </w:tcPr>
          <w:p w14:paraId="2504B95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146603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3E53D19" w14:textId="77777777" w:rsidR="00222867" w:rsidRPr="00AF57E9" w:rsidRDefault="00CE1D5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514334820</w:t>
            </w:r>
          </w:p>
        </w:tc>
      </w:tr>
      <w:tr w:rsidR="007548B0" w14:paraId="1A894F92" w14:textId="77777777" w:rsidTr="00222867">
        <w:tc>
          <w:tcPr>
            <w:tcW w:w="2698" w:type="dxa"/>
            <w:shd w:val="clear" w:color="auto" w:fill="E6E6E6"/>
            <w:hideMark/>
          </w:tcPr>
          <w:p w14:paraId="7799633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2806968" w14:textId="77777777" w:rsidR="00222867" w:rsidRPr="00AF57E9" w:rsidRDefault="00C16E4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358A39C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879DF4F" w14:textId="77777777" w:rsidTr="00222867">
        <w:tc>
          <w:tcPr>
            <w:tcW w:w="2698" w:type="dxa"/>
            <w:shd w:val="clear" w:color="auto" w:fill="E6E6E6"/>
            <w:hideMark/>
          </w:tcPr>
          <w:p w14:paraId="20BE5A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1B00342" w14:textId="1743AD0D" w:rsidR="00222867" w:rsidRPr="00AF57E9" w:rsidRDefault="00B57B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 w:rsidR="0097377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49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000</w:t>
            </w:r>
          </w:p>
        </w:tc>
      </w:tr>
      <w:tr w:rsidR="007548B0" w14:paraId="00D08813" w14:textId="77777777" w:rsidTr="00222867">
        <w:tc>
          <w:tcPr>
            <w:tcW w:w="2698" w:type="dxa"/>
            <w:shd w:val="clear" w:color="auto" w:fill="E6E6E6"/>
            <w:hideMark/>
          </w:tcPr>
          <w:p w14:paraId="1678957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B0BDAAA" w14:textId="77777777" w:rsidR="00222867" w:rsidRPr="00AF57E9" w:rsidRDefault="00B57B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שנה</w:t>
            </w:r>
          </w:p>
        </w:tc>
      </w:tr>
    </w:tbl>
    <w:p w14:paraId="5B00EBFC" w14:textId="77777777" w:rsidR="00222867" w:rsidRPr="00AF57E9" w:rsidRDefault="009112B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6A0D65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90C1B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4657EFF" w14:textId="77777777" w:rsidR="00222867" w:rsidRPr="00AF57E9" w:rsidRDefault="009112B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4C5E8E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784F82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331C5C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77CCDD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9F27313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2B26C2B" w14:textId="77777777" w:rsidTr="00700F25">
        <w:trPr>
          <w:trHeight w:val="2387"/>
        </w:trPr>
        <w:tc>
          <w:tcPr>
            <w:tcW w:w="9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E9A70" w14:textId="68405385" w:rsidR="00DC7F0D" w:rsidRPr="008E1851" w:rsidRDefault="00DC7F0D" w:rsidP="00911FB4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053566F0" w14:textId="6F85DF6A" w:rsidR="00911FB4" w:rsidRDefault="00DC7F0D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>ל</w:t>
            </w:r>
            <w:r w:rsidR="008E1851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פני </w:t>
            </w:r>
            <w:r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 xml:space="preserve">מעלה מעשור נרכשו מערכות חימום מים לשימוש במפקדת המנהל האזרחי בבית אל ובמת"קים הפרוסים ברחבי איו"ש. בשנה האחרונה, </w:t>
            </w:r>
            <w:r w:rsidR="00C16E40"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 xml:space="preserve">בא לידי ביטוי בלאי  מצטבר במשך שנים  שגורם </w:t>
            </w:r>
            <w:r w:rsidR="009162F6"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>לתקלות חוזרות ונשנות במערכות חימום מי רחצה חיוניות לחיילים כגון בלאי משאבות סחרור, רגשים שונים לוחות הפיקוד</w:t>
            </w:r>
            <w:r w:rsidR="008E1851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,</w:t>
            </w:r>
            <w:r w:rsidR="009162F6"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 xml:space="preserve"> צנרת </w:t>
            </w:r>
            <w:r w:rsidR="008E1851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ועוד</w:t>
            </w:r>
            <w:r w:rsidR="00911FB4"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>.</w:t>
            </w:r>
          </w:p>
          <w:p w14:paraId="7DD8D29A" w14:textId="021449C5" w:rsidR="008E1851" w:rsidRDefault="008E1851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5F5ECCBA" w14:textId="2AF6AAC2" w:rsidR="008E1851" w:rsidRDefault="008E1851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מערכת חימום זו, הוכחיה את עצמה במשך השנים כמערכת טובה, אמינה וחסכונית. סה"כ עלות אחזקה חודשים עבור כלל המערכות במנהל האזרחי עומד על 2,600 ₪. </w:t>
            </w:r>
          </w:p>
          <w:p w14:paraId="5401AAB8" w14:textId="0DDF7EAB" w:rsidR="008E1851" w:rsidRDefault="008E1851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1793B11E" w14:textId="7F9719DC" w:rsidR="00DF3B42" w:rsidRDefault="008E1851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בהתאם לאמור, נבד</w:t>
            </w:r>
            <w:r w:rsidR="00DF3B42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ק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ו שתי אפשרויות, האחת החלפה כוללת של מערכת החימום והשניה שידרוג ותיקון המערכת הקיימת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.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</w:p>
          <w:p w14:paraId="4D328600" w14:textId="77777777" w:rsidR="008E1851" w:rsidRPr="008E1851" w:rsidRDefault="008E1851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5E684809" w14:textId="77777777" w:rsid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ביחס לאפשרות הראשונה, נעשתה בדיקה יסודית בדבר אפשרות רכישת מערכת לחימום מים על ידי משאבות חום, ונמצא כי עלות המערכת נעה בין 100,000-250,000 ₪ עבור כל יחידה. סה"כ עלות כלל המערכות יכול להגיע לטווח של 900,000- 2,250,000 ₪. </w:t>
            </w:r>
          </w:p>
          <w:p w14:paraId="622CD7D0" w14:textId="77777777" w:rsid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7BAC5A4F" w14:textId="4F920593" w:rsidR="00DF3B42" w:rsidRP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ואילו האפשרות השניה, שדרוג של המערכת הקיימת מוערכת בסה"כ </w:t>
            </w:r>
            <w:r w:rsidR="00973773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249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,000 ₪ עבור כלל  המערכות.  </w:t>
            </w:r>
          </w:p>
          <w:p w14:paraId="6CBAC027" w14:textId="26E4E51A" w:rsidR="00222867" w:rsidRPr="008E1851" w:rsidRDefault="009112B9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3DEB50D5" w14:textId="77777777" w:rsid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מכאן, נמצא כי החלופה הטובה ביותר ומטיבה מבחינה כספית מצד אחד ועומדת בסטדנט המבוקש מהצד השני, הינו שדרוג המערכת הקיימת. הגם, שלאורך השנים היא הוכחיה את עצמה. </w:t>
            </w:r>
          </w:p>
          <w:p w14:paraId="261E05E4" w14:textId="77777777" w:rsid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536A967F" w14:textId="4F6FF732" w:rsidR="00A721E8" w:rsidRPr="008E1851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lastRenderedPageBreak/>
              <w:t xml:space="preserve">בבדיקה שנעשתה עולה כי מערכת 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חימום 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זו 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מסופקת 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על ידי 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חברת "גדיר מערכות בע"מ" (להלן: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lang w:eastAsia="he-IL"/>
              </w:rPr>
              <w:t xml:space="preserve"> 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"</w:t>
            </w:r>
            <w:r w:rsidR="00210148" w:rsidRPr="00DF3B42">
              <w:rPr>
                <w:rFonts w:ascii="David" w:hAnsi="David" w:cs="David" w:hint="cs"/>
                <w:bCs/>
                <w:sz w:val="28"/>
                <w:szCs w:val="28"/>
                <w:rtl/>
                <w:lang w:eastAsia="he-IL"/>
              </w:rPr>
              <w:t>חברת גדיר</w:t>
            </w:r>
            <w:r w:rsidR="00210148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"),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 וכי לא נמצא בשוק חברה נוספת שמספקת מוצר </w:t>
            </w:r>
            <w:r w:rsidR="00A32D15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דומה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. </w:t>
            </w:r>
          </w:p>
          <w:p w14:paraId="3B1C6991" w14:textId="1F952765" w:rsidR="00A25B4B" w:rsidRDefault="00A25B4B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38152296" w14:textId="05AABCC7" w:rsidR="00DF3B42" w:rsidRDefault="00DF3B42" w:rsidP="00A14841">
            <w:pPr>
              <w:spacing w:line="360" w:lineRule="auto"/>
              <w:jc w:val="both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מן המקובץ לעיל עולה, כי חברת גדיר בע"מ הינה ספק יחיד </w:t>
            </w:r>
            <w:r w:rsidR="00A32D15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שמספק </w:t>
            </w: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מערכת חימום </w:t>
            </w:r>
            <w:r w:rsidR="00A32D15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שעובדת עם מערכות החימום שנרכשו על ידינו לפני כעשור, בהתאם לתקנה 5(יז) בתקנות חובת המכרזים (טובין, שירותים ועבודות)(יהודה ושומרון), התשפ"ף-2020 שעניינה "התקשרות עם מי שלפי זכויות מכוח דין </w:t>
            </w:r>
            <w:r w:rsidR="00A14841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>או מכוח הדין החל בישראל או בהתאם למצב הדברים בפועל, הוא היחיד המסוגל לבצע את נושא ההתקשרות"</w:t>
            </w:r>
            <w:r w:rsidR="00A32D15"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.  </w:t>
            </w:r>
          </w:p>
          <w:p w14:paraId="108DF0A5" w14:textId="3055A895" w:rsidR="00A32D15" w:rsidRDefault="00A32D15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61313046" w14:textId="5E15CD2A" w:rsidR="00A32D15" w:rsidRDefault="00A14841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8"/>
                <w:szCs w:val="28"/>
                <w:rtl/>
                <w:lang w:eastAsia="he-IL"/>
              </w:rPr>
              <w:t xml:space="preserve">עוד יצוין, כי מבירור שערכנו בשוק, נוכחנו לדעת כי ביכולתה של חברת גדיר לבצע את הפרויקט, בלוחות זמנים קצרים, במיומנות ובעלות נמוכה. </w:t>
            </w:r>
          </w:p>
          <w:p w14:paraId="056C9BA1" w14:textId="77777777" w:rsidR="00A14841" w:rsidRPr="008E1851" w:rsidRDefault="00A14841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</w:pPr>
          </w:p>
          <w:p w14:paraId="4C0ABAF0" w14:textId="77777777" w:rsidR="00A25B4B" w:rsidRPr="008E1851" w:rsidRDefault="00A25B4B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lang w:eastAsia="he-IL"/>
              </w:rPr>
            </w:pPr>
            <w:r w:rsidRPr="008E1851">
              <w:rPr>
                <w:rFonts w:ascii="David" w:hAnsi="David" w:cs="David"/>
                <w:b/>
                <w:sz w:val="28"/>
                <w:szCs w:val="28"/>
                <w:rtl/>
                <w:lang w:eastAsia="he-IL"/>
              </w:rPr>
              <w:t xml:space="preserve">תודה רבה </w:t>
            </w:r>
          </w:p>
        </w:tc>
      </w:tr>
      <w:tr w:rsidR="007548B0" w14:paraId="09C7EF09" w14:textId="77777777" w:rsidTr="00700F25">
        <w:trPr>
          <w:trHeight w:val="256"/>
        </w:trPr>
        <w:tc>
          <w:tcPr>
            <w:tcW w:w="9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C8570" w14:textId="77777777" w:rsidR="00222867" w:rsidRPr="008E1851" w:rsidRDefault="009112B9">
            <w:pPr>
              <w:spacing w:line="360" w:lineRule="auto"/>
              <w:rPr>
                <w:rFonts w:ascii="David" w:hAnsi="David" w:cs="David"/>
                <w:b/>
                <w:sz w:val="28"/>
                <w:szCs w:val="28"/>
                <w:lang w:eastAsia="he-IL"/>
              </w:rPr>
            </w:pPr>
          </w:p>
        </w:tc>
      </w:tr>
    </w:tbl>
    <w:p w14:paraId="7A5B0E5F" w14:textId="77777777" w:rsidR="00222867" w:rsidRPr="00AF57E9" w:rsidRDefault="009112B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2434B0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AA0F579" w14:textId="77777777" w:rsidR="00222867" w:rsidRPr="00AF57E9" w:rsidRDefault="009112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BF5FED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73D8C4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72DDC5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D018" w14:textId="77777777" w:rsidR="00222867" w:rsidRPr="00AF57E9" w:rsidRDefault="00700F2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00F25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חיים</w:t>
            </w:r>
            <w:r w:rsidRPr="00700F2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00F25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בורוש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010F" w14:textId="77777777" w:rsidR="00222867" w:rsidRPr="00AF57E9" w:rsidRDefault="00700F2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רכז אחזקת מבנים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7C34" w14:textId="77777777" w:rsidR="00222867" w:rsidRPr="00AF57E9" w:rsidRDefault="00700F2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00F25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חיים</w:t>
            </w:r>
            <w:r w:rsidRPr="00700F2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00F25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בורוש</w:t>
            </w:r>
          </w:p>
        </w:tc>
      </w:tr>
      <w:tr w:rsidR="007548B0" w14:paraId="0092C56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6ABC6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CAFAE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809872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9ABB8EB" w14:textId="77777777" w:rsidR="00222867" w:rsidRPr="00817FBA" w:rsidRDefault="009112B9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4A9523" w14:textId="77777777" w:rsidR="00B70CCF" w:rsidRDefault="00B70CCF">
      <w:r>
        <w:separator/>
      </w:r>
    </w:p>
  </w:endnote>
  <w:endnote w:type="continuationSeparator" w:id="0">
    <w:p w14:paraId="1E400306" w14:textId="77777777" w:rsidR="00B70CCF" w:rsidRDefault="00B70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01A889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20F27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0021CC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C164FC3" w14:textId="58F396C3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112B9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112B9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EFECD66" w14:textId="77777777" w:rsidR="00354861" w:rsidRPr="0098529F" w:rsidRDefault="009112B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257700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4F5D33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B54CE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7535AD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3D08A5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AB3B28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F71F9F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28F336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AD41924" w14:textId="77777777" w:rsidR="00E678BB" w:rsidRPr="00354861" w:rsidRDefault="009112B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BF994" w14:textId="77777777" w:rsidR="00B70CCF" w:rsidRDefault="00B70CCF">
      <w:r>
        <w:separator/>
      </w:r>
    </w:p>
  </w:footnote>
  <w:footnote w:type="continuationSeparator" w:id="0">
    <w:p w14:paraId="2FD2DDD1" w14:textId="77777777" w:rsidR="00B70CCF" w:rsidRDefault="00B70C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E841B3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29F8752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D17361F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A9FF65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D156359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C9CEF63" wp14:editId="1B98773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891411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77B27E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AB6E896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05C59F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7B134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9E16C0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5BB50FC" w14:textId="77777777" w:rsidR="009220EC" w:rsidRPr="00D84715" w:rsidRDefault="009112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E1EAF69" w14:textId="77777777" w:rsidR="009220EC" w:rsidRDefault="009112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3C1D25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F36F1A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7D8943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7F9687D" w14:textId="77777777" w:rsidR="003D6D13" w:rsidRPr="00D84715" w:rsidRDefault="009112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2A3C22" w14:textId="77777777" w:rsidR="003D6D13" w:rsidRPr="00D84715" w:rsidRDefault="009112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D51AB16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11D307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838A70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BB56DB" w14:textId="77777777" w:rsidR="009220EC" w:rsidRPr="00D84715" w:rsidRDefault="009112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FFFC49B" w14:textId="77777777" w:rsidR="009220EC" w:rsidRPr="00D84715" w:rsidRDefault="009112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2265F3A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52003A5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3F8AE0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06CD2C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9DF9D6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A5275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4E4238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F33DED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63A21BB" w14:textId="77777777" w:rsidR="00E678BB" w:rsidRPr="00D84715" w:rsidRDefault="009112B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10148"/>
    <w:rsid w:val="00336CDD"/>
    <w:rsid w:val="005D3074"/>
    <w:rsid w:val="00700F25"/>
    <w:rsid w:val="00733D5D"/>
    <w:rsid w:val="007548B0"/>
    <w:rsid w:val="008E1851"/>
    <w:rsid w:val="009112B9"/>
    <w:rsid w:val="00911FB4"/>
    <w:rsid w:val="009162F6"/>
    <w:rsid w:val="00973773"/>
    <w:rsid w:val="009B6B29"/>
    <w:rsid w:val="009F7FB7"/>
    <w:rsid w:val="00A14841"/>
    <w:rsid w:val="00A25B4B"/>
    <w:rsid w:val="00A32D15"/>
    <w:rsid w:val="00A721E8"/>
    <w:rsid w:val="00AF20F6"/>
    <w:rsid w:val="00B57B63"/>
    <w:rsid w:val="00B70CCF"/>
    <w:rsid w:val="00BE18D9"/>
    <w:rsid w:val="00C16E40"/>
    <w:rsid w:val="00CE1D53"/>
    <w:rsid w:val="00D63A7B"/>
    <w:rsid w:val="00DB4F24"/>
    <w:rsid w:val="00DC7F0D"/>
    <w:rsid w:val="00DF3B42"/>
    <w:rsid w:val="00E64BD9"/>
    <w:rsid w:val="00E67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235398F"/>
  <w15:docId w15:val="{4D16E64B-1D76-4D1C-87C7-C7C0515F3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02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CAC1F7-EA28-4990-B7BD-6D00A15B5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519</Words>
  <Characters>2599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2</cp:revision>
  <dcterms:created xsi:type="dcterms:W3CDTF">2022-01-13T12:26:00Z</dcterms:created>
  <dcterms:modified xsi:type="dcterms:W3CDTF">2022-01-13T12:26:00Z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